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314" w:rsidRDefault="009773BF">
      <w:pPr>
        <w:pStyle w:val="Podtitul1"/>
        <w:rPr>
          <w:sz w:val="40"/>
          <w:szCs w:val="40"/>
          <w:lang w:val="sk-SK"/>
        </w:rPr>
      </w:pPr>
      <w:r w:rsidRPr="00F10AB1">
        <w:rPr>
          <w:noProof/>
          <w:sz w:val="40"/>
          <w:szCs w:val="40"/>
          <w:lang w:val="sk-SK" w:eastAsia="sk-SK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Skupina 29" descr="Návrh pozadi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Skupina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Obdĺžnik 20" descr="Kontaktné informácie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4093" w:rsidRPr="00202EF4" w:rsidRDefault="009773BF">
                                <w:pPr>
                                  <w:pStyle w:val="Kontaktninformcie"/>
                                  <w:rPr>
                                    <w:lang w:val="pl-PL"/>
                                  </w:rPr>
                                </w:pPr>
                                <w:r>
                                  <w:rPr>
                                    <w:lang w:val="sk-SK"/>
                                  </w:rPr>
                                  <w:t xml:space="preserve">ďalšie informácie vám poskytne: </w:t>
                                </w:r>
                                <w:proofErr w:type="spellStart"/>
                                <w:r w:rsidR="00F10AB1">
                                  <w:t>zuzana</w:t>
                                </w:r>
                                <w:proofErr w:type="spellEnd"/>
                                <w:r w:rsidR="00F10AB1">
                                  <w:t xml:space="preserve"> </w:t>
                                </w:r>
                                <w:proofErr w:type="spellStart"/>
                                <w:r w:rsidR="00F10AB1">
                                  <w:t>polónyová</w:t>
                                </w:r>
                                <w:proofErr w:type="spellEnd"/>
                                <w:r w:rsidR="00F10AB1">
                                  <w:rPr>
                                    <w:lang w:val="sk-SK"/>
                                  </w:rPr>
                                  <w:t xml:space="preserve"> </w:t>
                                </w:r>
                                <w:r>
                                  <w:rPr>
                                    <w:lang w:val="sk-SK"/>
                                  </w:rPr>
                                  <w:t> </w:t>
                                </w:r>
                                <w:r w:rsidR="00F10AB1">
                                  <w:t>0917643840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ám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Skupina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Obrázok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Skupina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Obrázok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Voľná forma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Voľná forma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Voľná forma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Voľná forma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Voľná forma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Voľná forma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Voľná forma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Voľná forma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Voľná forma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Voľná forma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Voľná forma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Voľná forma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Voľná forma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9" o:spid="_x0000_s1026" alt="Návrh pozadia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">
                <v:group id="Skupina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Obdĺžnik 20" o:spid="_x0000_s1028" alt="Kontaktné informácie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D34093" w:rsidRPr="00202EF4" w:rsidRDefault="009773BF">
                          <w:pPr>
                            <w:pStyle w:val="Kontaktninformcie"/>
                            <w:rPr>
                              <w:lang w:val="pl-PL"/>
                            </w:rPr>
                          </w:pPr>
                          <w:r>
                            <w:rPr>
                              <w:lang w:val="sk-SK"/>
                            </w:rPr>
                            <w:t xml:space="preserve">ďalšie informácie vám poskytne: </w:t>
                          </w:r>
                          <w:proofErr w:type="spellStart"/>
                          <w:r w:rsidR="00F10AB1">
                            <w:t>zuzana</w:t>
                          </w:r>
                          <w:proofErr w:type="spellEnd"/>
                          <w:r w:rsidR="00F10AB1">
                            <w:t xml:space="preserve"> </w:t>
                          </w:r>
                          <w:proofErr w:type="spellStart"/>
                          <w:r w:rsidR="00F10AB1">
                            <w:t>polónyová</w:t>
                          </w:r>
                          <w:proofErr w:type="spellEnd"/>
                          <w:r w:rsidR="00F10AB1">
                            <w:rPr>
                              <w:lang w:val="sk-SK"/>
                            </w:rPr>
                            <w:t xml:space="preserve"> </w:t>
                          </w:r>
                          <w:r>
                            <w:rPr>
                              <w:lang w:val="sk-SK"/>
                            </w:rPr>
                            <w:t> </w:t>
                          </w:r>
                          <w:r w:rsidR="00F10AB1">
                            <w:t>0917643840</w:t>
                          </w:r>
                        </w:p>
                      </w:txbxContent>
                    </v:textbox>
                  </v:rect>
                  <v:shape id="Rám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Skupina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ok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8" o:title="" croptop="11340f" cropbottom="16322f" cropleft="5137f"/>
                    <v:path arrowok="t"/>
                  </v:shape>
                  <v:group id="Skupina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Obrázok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9" o:title="" croptop="11131f" cropbottom="16412f" cropleft="11563f" cropright="8752f"/>
                      <v:path arrowok="t"/>
                    </v:shape>
                    <v:shape id="Voľná forma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Voľná forma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Voľná forma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Voľná forma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Voľná forma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Voľná forma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Voľná forma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Voľná forma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Voľná forma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Voľná forma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Voľná forma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Voľná forma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Voľná forma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F10AB1" w:rsidRPr="00F10AB1">
        <w:rPr>
          <w:sz w:val="40"/>
          <w:szCs w:val="40"/>
          <w:lang w:val="sk-SK"/>
        </w:rPr>
        <w:t xml:space="preserve">základná Škola s materskou školou podkonice </w:t>
      </w:r>
    </w:p>
    <w:p w:rsidR="00D34093" w:rsidRPr="00F10AB1" w:rsidRDefault="00F10AB1">
      <w:pPr>
        <w:pStyle w:val="Podtitul1"/>
        <w:rPr>
          <w:sz w:val="40"/>
          <w:szCs w:val="40"/>
          <w:lang w:val="sk-SK"/>
        </w:rPr>
      </w:pPr>
      <w:r w:rsidRPr="00F10AB1">
        <w:rPr>
          <w:sz w:val="40"/>
          <w:szCs w:val="40"/>
          <w:lang w:val="sk-SK"/>
        </w:rPr>
        <w:t xml:space="preserve">a zuzka polónyová vás pozýva na </w:t>
      </w:r>
    </w:p>
    <w:p w:rsidR="00D34093" w:rsidRPr="00202EF4" w:rsidRDefault="00F10AB1" w:rsidP="00366C4D">
      <w:pPr>
        <w:pStyle w:val="Nzov1"/>
        <w:spacing w:line="240" w:lineRule="atLeast"/>
        <w:rPr>
          <w:lang w:val="sk-SK"/>
        </w:rPr>
      </w:pPr>
      <w:r>
        <w:rPr>
          <w:lang w:val="sk-SK"/>
        </w:rPr>
        <w:t>tvorivý štvrtok</w:t>
      </w:r>
    </w:p>
    <w:p w:rsidR="00D34093" w:rsidRDefault="00F10AB1">
      <w:pPr>
        <w:pStyle w:val="Podtitul1"/>
        <w:rPr>
          <w:lang w:val="sk-SK"/>
        </w:rPr>
      </w:pPr>
      <w:r>
        <w:rPr>
          <w:lang w:val="sk-SK"/>
        </w:rPr>
        <w:t xml:space="preserve">pečieme bez cukru a múky </w:t>
      </w:r>
    </w:p>
    <w:p w:rsidR="00F10AB1" w:rsidRDefault="00F10AB1" w:rsidP="00F10AB1">
      <w:pPr>
        <w:rPr>
          <w:lang w:val="sk-SK"/>
        </w:rPr>
      </w:pPr>
      <w:r>
        <w:rPr>
          <w:lang w:val="sk-SK"/>
        </w:rPr>
        <w:t xml:space="preserve">Prednáška Martina </w:t>
      </w:r>
      <w:proofErr w:type="spellStart"/>
      <w:r>
        <w:rPr>
          <w:lang w:val="sk-SK"/>
        </w:rPr>
        <w:t>Čupku</w:t>
      </w:r>
      <w:proofErr w:type="spellEnd"/>
      <w:r>
        <w:rPr>
          <w:lang w:val="sk-SK"/>
        </w:rPr>
        <w:t>- kondičný tréner a poradca v oblasti zdravej výživy</w:t>
      </w:r>
    </w:p>
    <w:p w:rsidR="00F10AB1" w:rsidRPr="00F10AB1" w:rsidRDefault="00F10AB1" w:rsidP="00F10AB1">
      <w:pPr>
        <w:rPr>
          <w:lang w:val="sk-SK"/>
        </w:rPr>
      </w:pPr>
      <w:r>
        <w:rPr>
          <w:lang w:val="sk-SK"/>
        </w:rPr>
        <w:t>Upečieme si  zdravé koláčiky z ktorých sa nepriberá</w:t>
      </w:r>
    </w:p>
    <w:sdt>
      <w:sdtPr>
        <w:rPr>
          <w:lang w:val="sk-SK"/>
        </w:rPr>
        <w:id w:val="896172397"/>
        <w:placeholder>
          <w:docPart w:val="E5013A7B13E04214B8C35A1B34FCC639"/>
        </w:placeholder>
        <w:date>
          <w:dateFormat w:val="d. MMMM yyyy"/>
          <w:lid w:val="sk-SK"/>
          <w:storeMappedDataAs w:val="dateTime"/>
          <w:calendar w:val="gregorian"/>
        </w:date>
      </w:sdtPr>
      <w:sdtEndPr/>
      <w:sdtContent>
        <w:p w:rsidR="00D34093" w:rsidRPr="00202EF4" w:rsidRDefault="00F10AB1">
          <w:pPr>
            <w:pStyle w:val="Dtum1"/>
            <w:rPr>
              <w:lang w:val="sk-SK"/>
            </w:rPr>
          </w:pPr>
          <w:r>
            <w:rPr>
              <w:lang w:val="sk-SK"/>
            </w:rPr>
            <w:t>22.október 2015</w:t>
          </w:r>
        </w:p>
      </w:sdtContent>
    </w:sdt>
    <w:p w:rsidR="00D34093" w:rsidRPr="00202EF4" w:rsidRDefault="00F10AB1" w:rsidP="00366C4D">
      <w:pPr>
        <w:pStyle w:val="as"/>
        <w:spacing w:line="240" w:lineRule="atLeast"/>
        <w:rPr>
          <w:lang w:val="sk-SK"/>
        </w:rPr>
      </w:pPr>
      <w:r>
        <w:rPr>
          <w:lang w:val="sk-SK"/>
        </w:rPr>
        <w:t>18.00</w:t>
      </w:r>
      <w:r w:rsidR="00726314">
        <w:rPr>
          <w:lang w:val="sk-SK"/>
        </w:rPr>
        <w:t xml:space="preserve"> hod</w:t>
      </w:r>
    </w:p>
    <w:p w:rsidR="00D34093" w:rsidRDefault="00726314">
      <w:pPr>
        <w:pStyle w:val="Miestokonania"/>
        <w:rPr>
          <w:lang w:val="sk-SK"/>
        </w:rPr>
      </w:pPr>
      <w:r>
        <w:rPr>
          <w:lang w:val="sk-SK"/>
        </w:rPr>
        <w:t xml:space="preserve">jedáleň ZŠ </w:t>
      </w:r>
      <w:proofErr w:type="spellStart"/>
      <w:r>
        <w:rPr>
          <w:lang w:val="sk-SK"/>
        </w:rPr>
        <w:t>podkonice</w:t>
      </w:r>
      <w:proofErr w:type="spellEnd"/>
    </w:p>
    <w:p w:rsidR="00726314" w:rsidRPr="00202EF4" w:rsidRDefault="00726314">
      <w:pPr>
        <w:pStyle w:val="Miestokonania"/>
        <w:rPr>
          <w:lang w:val="sk-SK"/>
        </w:rPr>
      </w:pPr>
      <w:r>
        <w:rPr>
          <w:lang w:val="sk-SK"/>
        </w:rPr>
        <w:t xml:space="preserve">vstupné : 2 </w:t>
      </w:r>
      <w:r w:rsidR="00A32E7B">
        <w:rPr>
          <w:lang w:val="sk-SK"/>
        </w:rPr>
        <w:t>€</w:t>
      </w:r>
      <w:r>
        <w:rPr>
          <w:lang w:val="sk-SK"/>
        </w:rPr>
        <w:t xml:space="preserve"> (dospelá osoba)</w:t>
      </w:r>
    </w:p>
    <w:p w:rsidR="00D34093" w:rsidRPr="00202EF4" w:rsidRDefault="00D34093" w:rsidP="009773BF">
      <w:pPr>
        <w:pStyle w:val="Miestokonania"/>
        <w:spacing w:after="320"/>
        <w:rPr>
          <w:lang w:val="sk-SK"/>
        </w:rPr>
      </w:pPr>
    </w:p>
    <w:p w:rsidR="00D34093" w:rsidRPr="00202EF4" w:rsidRDefault="00D34093" w:rsidP="00726314">
      <w:pPr>
        <w:rPr>
          <w:lang w:val="sk-SK"/>
        </w:rPr>
      </w:pPr>
      <w:bookmarkStart w:id="0" w:name="_GoBack"/>
      <w:bookmarkEnd w:id="0"/>
    </w:p>
    <w:sectPr w:rsidR="00D34093" w:rsidRPr="00202EF4" w:rsidSect="00202EF4">
      <w:pgSz w:w="11907" w:h="16839" w:code="9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AB1"/>
    <w:rsid w:val="00202EF4"/>
    <w:rsid w:val="00366C4D"/>
    <w:rsid w:val="00726314"/>
    <w:rsid w:val="008879EE"/>
    <w:rsid w:val="009773BF"/>
    <w:rsid w:val="00A32E7B"/>
    <w:rsid w:val="00D34093"/>
    <w:rsid w:val="00F1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9693EC-D33B-4A16-918F-FE71D5EA3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stupntext1">
    <w:name w:val="Zástupný text1"/>
    <w:basedOn w:val="Predvolenpsmoodseku"/>
    <w:uiPriority w:val="99"/>
    <w:semiHidden/>
    <w:rPr>
      <w:color w:val="808080"/>
    </w:rPr>
  </w:style>
  <w:style w:type="paragraph" w:customStyle="1" w:styleId="Podtitul1">
    <w:name w:val="Podtitul1"/>
    <w:basedOn w:val="Normlny"/>
    <w:next w:val="Normlny"/>
    <w:link w:val="Znakpodtitulu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Znakpodtitulu">
    <w:name w:val="Znak podtitulu"/>
    <w:basedOn w:val="Predvolenpsmoodseku"/>
    <w:link w:val="Podtitul1"/>
    <w:uiPriority w:val="1"/>
    <w:rPr>
      <w:caps/>
      <w:spacing w:val="15"/>
      <w:sz w:val="52"/>
    </w:rPr>
  </w:style>
  <w:style w:type="paragraph" w:customStyle="1" w:styleId="Nzov1">
    <w:name w:val="Názov1"/>
    <w:basedOn w:val="Normlny"/>
    <w:next w:val="Normlny"/>
    <w:link w:val="Znaknzvu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Znaknzvu">
    <w:name w:val="Znak názvu"/>
    <w:basedOn w:val="Predvolenpsmoodseku"/>
    <w:link w:val="Nzov1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customStyle="1" w:styleId="Dtum1">
    <w:name w:val="Dátum1"/>
    <w:basedOn w:val="Normlny"/>
    <w:next w:val="Normlny"/>
    <w:link w:val="Znakdtumu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Znakdtumu">
    <w:name w:val="Znak dátumu"/>
    <w:basedOn w:val="Predvolenpsmoodseku"/>
    <w:link w:val="Dtum1"/>
    <w:uiPriority w:val="2"/>
    <w:rPr>
      <w:b/>
      <w:bCs/>
      <w:smallCaps/>
      <w:color w:val="9C2224" w:themeColor="accent2" w:themeShade="BF"/>
      <w:sz w:val="44"/>
    </w:rPr>
  </w:style>
  <w:style w:type="paragraph" w:customStyle="1" w:styleId="as">
    <w:name w:val="Čas"/>
    <w:basedOn w:val="Normlny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Miestokonania">
    <w:name w:val="Miesto konania"/>
    <w:basedOn w:val="Normlny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ninformcie">
    <w:name w:val="Kontaktné informácie"/>
    <w:basedOn w:val="Normlny"/>
    <w:uiPriority w:val="4"/>
    <w:qFormat/>
    <w:pPr>
      <w:spacing w:after="0" w:line="240" w:lineRule="auto"/>
    </w:pPr>
    <w:rPr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ianc\AppData\Roaming\Microsoft\&#352;abl&#243;ny\Let&#225;k%20o%20podujat&#23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5013A7B13E04214B8C35A1B34FCC63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1260031-A637-4F4E-AE2E-6645E2C74B4A}"/>
      </w:docPartPr>
      <w:docPartBody>
        <w:p w:rsidR="00000000" w:rsidRDefault="00640CED">
          <w:pPr>
            <w:pStyle w:val="E5013A7B13E04214B8C35A1B34FCC639"/>
          </w:pPr>
          <w:r>
            <w:t>[Dátum]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CED"/>
    <w:rsid w:val="00640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64E26C76F4B64A3087C8B949C80D0EBE">
    <w:name w:val="64E26C76F4B64A3087C8B949C80D0EBE"/>
  </w:style>
  <w:style w:type="paragraph" w:customStyle="1" w:styleId="123BC78DAC22407196E765D6FADBF39F">
    <w:name w:val="123BC78DAC22407196E765D6FADBF39F"/>
  </w:style>
  <w:style w:type="paragraph" w:customStyle="1" w:styleId="E6FD46F23B324084AC8DFA8858C608C5">
    <w:name w:val="E6FD46F23B324084AC8DFA8858C608C5"/>
  </w:style>
  <w:style w:type="paragraph" w:customStyle="1" w:styleId="E5013A7B13E04214B8C35A1B34FCC639">
    <w:name w:val="E5013A7B13E04214B8C35A1B34FCC639"/>
  </w:style>
  <w:style w:type="paragraph" w:customStyle="1" w:styleId="0C9E1AA639634875B3D828FFF491F0B9">
    <w:name w:val="0C9E1AA639634875B3D828FFF491F0B9"/>
  </w:style>
  <w:style w:type="paragraph" w:customStyle="1" w:styleId="B5FFAD5A7FE44AF3BC521C4321D05AA4">
    <w:name w:val="B5FFAD5A7FE44AF3BC521C4321D05AA4"/>
  </w:style>
  <w:style w:type="paragraph" w:customStyle="1" w:styleId="390DF236583A45CC9206ACC5844567E3">
    <w:name w:val="390DF236583A45CC9206ACC5844567E3"/>
  </w:style>
  <w:style w:type="paragraph" w:customStyle="1" w:styleId="DDFC4AC1E5184861A8A3B75B7804A2B2">
    <w:name w:val="DDFC4AC1E5184861A8A3B75B7804A2B2"/>
  </w:style>
  <w:style w:type="paragraph" w:customStyle="1" w:styleId="70338952457B4B598C9A8BF86C18DD06">
    <w:name w:val="70338952457B4B598C9A8BF86C18DD06"/>
  </w:style>
  <w:style w:type="paragraph" w:customStyle="1" w:styleId="72B0AB3217B543CFBD39B8A66A08B703">
    <w:name w:val="72B0AB3217B543CFBD39B8A66A08B7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12DAF0-D8F5-46DC-8249-BC8503AE0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o podujatí.dotx</Template>
  <TotalTime>25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Ferianc</dc:creator>
  <cp:keywords/>
  <cp:lastModifiedBy>Ferianc</cp:lastModifiedBy>
  <cp:revision>2</cp:revision>
  <dcterms:created xsi:type="dcterms:W3CDTF">2015-10-13T19:01:00Z</dcterms:created>
  <dcterms:modified xsi:type="dcterms:W3CDTF">2015-10-13T19:26:00Z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